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0F6" w:rsidRPr="00841119" w:rsidRDefault="006C50F6" w:rsidP="006C50F6">
      <w:pPr>
        <w:autoSpaceDE w:val="0"/>
        <w:autoSpaceDN w:val="0"/>
        <w:adjustRightInd w:val="0"/>
        <w:spacing w:line="240" w:lineRule="auto"/>
        <w:jc w:val="left"/>
        <w:rPr>
          <w:rFonts w:ascii="Arial-BoldMT" w:hAnsi="Arial-BoldMT" w:cs="Arial-BoldMT"/>
          <w:b/>
          <w:bCs/>
          <w:sz w:val="48"/>
          <w:szCs w:val="36"/>
          <w:u w:val="single"/>
        </w:rPr>
      </w:pPr>
      <w:r w:rsidRPr="00841119">
        <w:rPr>
          <w:rFonts w:ascii="Arial-BoldMT" w:hAnsi="Arial-BoldMT" w:cs="Arial-BoldMT"/>
          <w:b/>
          <w:bCs/>
          <w:sz w:val="48"/>
          <w:szCs w:val="36"/>
          <w:u w:val="single"/>
        </w:rPr>
        <w:t>How to clean open fit tubes</w:t>
      </w:r>
    </w:p>
    <w:p w:rsidR="00841119" w:rsidRDefault="00841119" w:rsidP="006C50F6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841119" w:rsidRDefault="00841119" w:rsidP="006C50F6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6C50F6" w:rsidRDefault="006C50F6" w:rsidP="006C50F6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1. One type of tubing</w:t>
      </w:r>
      <w:r w:rsidR="00841119">
        <w:rPr>
          <w:rFonts w:ascii="ArialMT" w:hAnsi="ArialMT" w:cs="ArialMT"/>
          <w:sz w:val="28"/>
          <w:szCs w:val="28"/>
        </w:rPr>
        <w:t xml:space="preserve"> unscrews and the other </w:t>
      </w:r>
      <w:r>
        <w:rPr>
          <w:rFonts w:ascii="ArialMT" w:hAnsi="ArialMT" w:cs="ArialMT"/>
          <w:sz w:val="28"/>
          <w:szCs w:val="28"/>
        </w:rPr>
        <w:t>can be pulled off. Ask the</w:t>
      </w:r>
    </w:p>
    <w:p w:rsidR="006C50F6" w:rsidRDefault="006C50F6" w:rsidP="006C50F6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Audiologist which type you have.</w:t>
      </w:r>
    </w:p>
    <w:p w:rsidR="00841119" w:rsidRDefault="00841119" w:rsidP="006C50F6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6C50F6" w:rsidRDefault="006C50F6" w:rsidP="006C50F6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2. Gi</w:t>
      </w:r>
      <w:r w:rsidR="00841119">
        <w:rPr>
          <w:rFonts w:ascii="ArialMT" w:hAnsi="ArialMT" w:cs="ArialMT"/>
          <w:sz w:val="28"/>
          <w:szCs w:val="28"/>
        </w:rPr>
        <w:t xml:space="preserve">ve the end, which is a dark grey or white dome, a clean with </w:t>
      </w:r>
      <w:r>
        <w:rPr>
          <w:rFonts w:ascii="ArialMT" w:hAnsi="ArialMT" w:cs="ArialMT"/>
          <w:sz w:val="28"/>
          <w:szCs w:val="28"/>
        </w:rPr>
        <w:t xml:space="preserve">a </w:t>
      </w:r>
      <w:r w:rsidR="00841119">
        <w:rPr>
          <w:rFonts w:ascii="ArialMT" w:hAnsi="ArialMT" w:cs="ArialMT"/>
          <w:sz w:val="28"/>
          <w:szCs w:val="28"/>
        </w:rPr>
        <w:t xml:space="preserve">wet </w:t>
      </w:r>
      <w:r>
        <w:rPr>
          <w:rFonts w:ascii="ArialMT" w:hAnsi="ArialMT" w:cs="ArialMT"/>
          <w:sz w:val="28"/>
          <w:szCs w:val="28"/>
        </w:rPr>
        <w:t xml:space="preserve">wipe or a tissue. </w:t>
      </w:r>
      <w:r w:rsidR="00841119">
        <w:rPr>
          <w:rFonts w:ascii="ArialMT" w:hAnsi="ArialMT" w:cs="ArialMT"/>
          <w:sz w:val="28"/>
          <w:szCs w:val="28"/>
        </w:rPr>
        <w:t xml:space="preserve">Be very gentle to make sure you do not loosen or </w:t>
      </w:r>
      <w:r>
        <w:rPr>
          <w:rFonts w:ascii="ArialMT" w:hAnsi="ArialMT" w:cs="ArialMT"/>
          <w:sz w:val="28"/>
          <w:szCs w:val="28"/>
        </w:rPr>
        <w:t>remove the dome.</w:t>
      </w:r>
    </w:p>
    <w:p w:rsidR="00841119" w:rsidRDefault="00841119" w:rsidP="006C50F6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E83422" w:rsidRDefault="006C50F6" w:rsidP="00841119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3. Use the cleaning wire as pictured in the diagrams</w:t>
      </w:r>
      <w:r w:rsidR="00841119">
        <w:rPr>
          <w:rFonts w:ascii="ArialMT" w:hAnsi="ArialMT" w:cs="ArialMT"/>
          <w:sz w:val="28"/>
          <w:szCs w:val="28"/>
        </w:rPr>
        <w:t xml:space="preserve"> below:</w:t>
      </w:r>
    </w:p>
    <w:p w:rsidR="006C50F6" w:rsidRDefault="006C50F6" w:rsidP="006C50F6">
      <w:pPr>
        <w:rPr>
          <w:rFonts w:ascii="ArialMT" w:hAnsi="ArialMT" w:cs="ArialMT"/>
          <w:sz w:val="28"/>
          <w:szCs w:val="28"/>
        </w:rPr>
      </w:pPr>
    </w:p>
    <w:p w:rsidR="006C50F6" w:rsidRDefault="006C50F6" w:rsidP="006C50F6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6C50F6" w:rsidRDefault="00841119" w:rsidP="006C50F6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2ABBDBA" wp14:editId="519A65C8">
            <wp:simplePos x="0" y="0"/>
            <wp:positionH relativeFrom="column">
              <wp:posOffset>2433955</wp:posOffset>
            </wp:positionH>
            <wp:positionV relativeFrom="paragraph">
              <wp:posOffset>183515</wp:posOffset>
            </wp:positionV>
            <wp:extent cx="3467100" cy="4300855"/>
            <wp:effectExtent l="0" t="0" r="0" b="4445"/>
            <wp:wrapTight wrapText="bothSides">
              <wp:wrapPolygon edited="0">
                <wp:start x="0" y="0"/>
                <wp:lineTo x="0" y="21527"/>
                <wp:lineTo x="21481" y="21527"/>
                <wp:lineTo x="2148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0F6" w:rsidRDefault="006C50F6" w:rsidP="006C50F6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6C50F6" w:rsidRDefault="006C50F6" w:rsidP="006C50F6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6C50F6" w:rsidRDefault="006C50F6" w:rsidP="006C50F6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841119" w:rsidRDefault="00841119" w:rsidP="006C50F6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1911927</wp:posOffset>
                </wp:positionH>
                <wp:positionV relativeFrom="paragraph">
                  <wp:posOffset>183210</wp:posOffset>
                </wp:positionV>
                <wp:extent cx="1923473" cy="759460"/>
                <wp:effectExtent l="0" t="57150" r="0" b="2159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3473" cy="7594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50.55pt;margin-top:14.45pt;width:151.45pt;height:59.8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" strokecolor="black [3040]">
                <v:stroke endarrow="open"/>
              </v:shape>
            </w:pict>
          </mc:Fallback>
        </mc:AlternateContent>
      </w:r>
    </w:p>
    <w:p w:rsidR="00841119" w:rsidRDefault="00841119" w:rsidP="006C50F6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841119" w:rsidRDefault="00841119" w:rsidP="006C50F6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841119" w:rsidRDefault="00841119" w:rsidP="006C50F6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6C50F6" w:rsidRDefault="00841119" w:rsidP="006C50F6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 xml:space="preserve">Push the cleaning </w:t>
      </w:r>
      <w:r w:rsidR="006C50F6">
        <w:rPr>
          <w:rFonts w:ascii="ArialMT" w:hAnsi="ArialMT" w:cs="ArialMT"/>
          <w:sz w:val="28"/>
          <w:szCs w:val="28"/>
        </w:rPr>
        <w:t>wire through the top</w:t>
      </w:r>
    </w:p>
    <w:p w:rsidR="00841119" w:rsidRDefault="00841119" w:rsidP="006C50F6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841119" w:rsidRDefault="00841119" w:rsidP="006C50F6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6C50F6" w:rsidRDefault="00841119" w:rsidP="00841119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1840098</wp:posOffset>
                </wp:positionH>
                <wp:positionV relativeFrom="paragraph">
                  <wp:posOffset>340360</wp:posOffset>
                </wp:positionV>
                <wp:extent cx="997528" cy="178130"/>
                <wp:effectExtent l="0" t="0" r="69850" b="889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7528" cy="17813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7" o:spid="_x0000_s1026" type="#_x0000_t32" style="position:absolute;margin-left:144.9pt;margin-top:26.8pt;width:78.55pt;height:14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" strokecolor="black [3040]">
                <v:stroke endarrow="open"/>
              </v:shape>
            </w:pict>
          </mc:Fallback>
        </mc:AlternateContent>
      </w:r>
      <w:r>
        <w:rPr>
          <w:rFonts w:ascii="ArialMT" w:hAnsi="ArialMT" w:cs="ArialMT"/>
          <w:sz w:val="28"/>
          <w:szCs w:val="28"/>
        </w:rPr>
        <w:t xml:space="preserve">Pull wire completely </w:t>
      </w:r>
      <w:r w:rsidR="006C50F6">
        <w:rPr>
          <w:rFonts w:ascii="ArialMT" w:hAnsi="ArialMT" w:cs="ArialMT"/>
          <w:sz w:val="28"/>
          <w:szCs w:val="28"/>
        </w:rPr>
        <w:t>through the dom</w:t>
      </w:r>
      <w:r>
        <w:rPr>
          <w:rFonts w:ascii="ArialMT" w:hAnsi="ArialMT" w:cs="ArialMT"/>
          <w:sz w:val="28"/>
          <w:szCs w:val="28"/>
        </w:rPr>
        <w:t xml:space="preserve">e </w:t>
      </w:r>
      <w:r w:rsidR="006C50F6">
        <w:rPr>
          <w:rFonts w:ascii="ArialMT" w:hAnsi="ArialMT" w:cs="ArialMT"/>
          <w:sz w:val="28"/>
          <w:szCs w:val="28"/>
        </w:rPr>
        <w:t>and remove</w:t>
      </w:r>
    </w:p>
    <w:p w:rsidR="006C50F6" w:rsidRDefault="006C50F6" w:rsidP="006C50F6">
      <w:pPr>
        <w:rPr>
          <w:rFonts w:ascii="ArialMT" w:hAnsi="ArialMT" w:cs="ArialMT"/>
          <w:sz w:val="28"/>
          <w:szCs w:val="28"/>
        </w:rPr>
      </w:pPr>
    </w:p>
    <w:p w:rsidR="006C50F6" w:rsidRDefault="006C50F6" w:rsidP="006C50F6">
      <w:pPr>
        <w:rPr>
          <w:rFonts w:ascii="ArialMT" w:hAnsi="ArialMT" w:cs="ArialMT"/>
          <w:sz w:val="28"/>
          <w:szCs w:val="28"/>
        </w:rPr>
      </w:pPr>
    </w:p>
    <w:p w:rsidR="006C50F6" w:rsidRDefault="006C50F6" w:rsidP="006C50F6">
      <w:pPr>
        <w:rPr>
          <w:rFonts w:ascii="ArialMT" w:hAnsi="ArialMT" w:cs="ArialMT"/>
          <w:sz w:val="28"/>
          <w:szCs w:val="28"/>
        </w:rPr>
      </w:pPr>
    </w:p>
    <w:p w:rsidR="006C50F6" w:rsidRDefault="006C50F6" w:rsidP="006C50F6">
      <w:pPr>
        <w:rPr>
          <w:rFonts w:ascii="ArialMT" w:hAnsi="ArialMT" w:cs="ArialMT"/>
          <w:sz w:val="28"/>
          <w:szCs w:val="28"/>
        </w:rPr>
      </w:pPr>
    </w:p>
    <w:p w:rsidR="006C50F6" w:rsidRDefault="006C50F6" w:rsidP="006C50F6">
      <w:pPr>
        <w:rPr>
          <w:rFonts w:ascii="ArialMT" w:hAnsi="ArialMT" w:cs="ArialMT"/>
          <w:sz w:val="28"/>
          <w:szCs w:val="28"/>
        </w:rPr>
      </w:pPr>
    </w:p>
    <w:p w:rsidR="006C50F6" w:rsidRDefault="006C50F6" w:rsidP="006C50F6">
      <w:pPr>
        <w:rPr>
          <w:rFonts w:ascii="ArialMT" w:hAnsi="ArialMT" w:cs="ArialMT"/>
          <w:sz w:val="28"/>
          <w:szCs w:val="28"/>
        </w:rPr>
      </w:pPr>
    </w:p>
    <w:p w:rsidR="006C50F6" w:rsidRDefault="006C50F6" w:rsidP="006C50F6">
      <w:pPr>
        <w:rPr>
          <w:rFonts w:ascii="ArialMT" w:hAnsi="ArialMT" w:cs="ArialMT"/>
          <w:sz w:val="28"/>
          <w:szCs w:val="28"/>
        </w:rPr>
      </w:pPr>
    </w:p>
    <w:p w:rsidR="006C50F6" w:rsidRDefault="006C50F6" w:rsidP="006C50F6">
      <w:pPr>
        <w:rPr>
          <w:rFonts w:ascii="ArialMT" w:hAnsi="ArialMT" w:cs="ArialMT"/>
          <w:sz w:val="28"/>
          <w:szCs w:val="28"/>
        </w:rPr>
      </w:pPr>
    </w:p>
    <w:p w:rsidR="00841119" w:rsidRDefault="00841119" w:rsidP="006C50F6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6C50F6" w:rsidRDefault="006C50F6" w:rsidP="00841119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>4. Attach the tube b</w:t>
      </w:r>
      <w:r w:rsidR="00841119">
        <w:rPr>
          <w:rFonts w:ascii="ArialMT" w:hAnsi="ArialMT" w:cs="ArialMT"/>
          <w:sz w:val="28"/>
          <w:szCs w:val="28"/>
        </w:rPr>
        <w:t xml:space="preserve">ack by pushing or screwing back </w:t>
      </w:r>
      <w:r>
        <w:rPr>
          <w:rFonts w:ascii="ArialMT" w:hAnsi="ArialMT" w:cs="ArialMT"/>
          <w:sz w:val="28"/>
          <w:szCs w:val="28"/>
        </w:rPr>
        <w:t>onto the hearing aid.</w:t>
      </w:r>
      <w:r w:rsidR="00841119">
        <w:rPr>
          <w:rFonts w:ascii="ArialMT" w:hAnsi="ArialMT" w:cs="ArialMT"/>
          <w:sz w:val="28"/>
          <w:szCs w:val="28"/>
        </w:rPr>
        <w:t xml:space="preserve"> Ask the Audiologist which type </w:t>
      </w:r>
      <w:r>
        <w:rPr>
          <w:rFonts w:ascii="ArialMT" w:hAnsi="ArialMT" w:cs="ArialMT"/>
          <w:sz w:val="28"/>
          <w:szCs w:val="28"/>
        </w:rPr>
        <w:t>you have.</w:t>
      </w:r>
    </w:p>
    <w:p w:rsidR="00841119" w:rsidRDefault="00841119" w:rsidP="006C50F6">
      <w:pPr>
        <w:autoSpaceDE w:val="0"/>
        <w:autoSpaceDN w:val="0"/>
        <w:adjustRightInd w:val="0"/>
        <w:spacing w:line="240" w:lineRule="auto"/>
        <w:jc w:val="left"/>
        <w:rPr>
          <w:rFonts w:ascii="Arial-BoldMT" w:hAnsi="Arial-BoldMT" w:cs="Arial-BoldMT"/>
          <w:b/>
          <w:bCs/>
          <w:sz w:val="36"/>
          <w:szCs w:val="36"/>
        </w:rPr>
      </w:pPr>
    </w:p>
    <w:p w:rsidR="00841119" w:rsidRDefault="00841119" w:rsidP="006C50F6">
      <w:pPr>
        <w:autoSpaceDE w:val="0"/>
        <w:autoSpaceDN w:val="0"/>
        <w:adjustRightInd w:val="0"/>
        <w:spacing w:line="240" w:lineRule="auto"/>
        <w:jc w:val="left"/>
        <w:rPr>
          <w:rFonts w:ascii="Arial-BoldMT" w:hAnsi="Arial-BoldMT" w:cs="Arial-BoldMT"/>
          <w:b/>
          <w:bCs/>
          <w:sz w:val="36"/>
          <w:szCs w:val="36"/>
        </w:rPr>
      </w:pPr>
    </w:p>
    <w:p w:rsidR="006C50F6" w:rsidRPr="00E30E97" w:rsidRDefault="006C50F6" w:rsidP="006C50F6">
      <w:pPr>
        <w:autoSpaceDE w:val="0"/>
        <w:autoSpaceDN w:val="0"/>
        <w:adjustRightInd w:val="0"/>
        <w:spacing w:line="240" w:lineRule="auto"/>
        <w:jc w:val="left"/>
        <w:rPr>
          <w:rFonts w:ascii="Arial-BoldMT" w:hAnsi="Arial-BoldMT" w:cs="Arial-BoldMT"/>
          <w:b/>
          <w:bCs/>
          <w:sz w:val="48"/>
          <w:szCs w:val="36"/>
          <w:u w:val="single"/>
        </w:rPr>
      </w:pPr>
      <w:r w:rsidRPr="00E30E97">
        <w:rPr>
          <w:rFonts w:ascii="Arial-BoldMT" w:hAnsi="Arial-BoldMT" w:cs="Arial-BoldMT"/>
          <w:b/>
          <w:bCs/>
          <w:sz w:val="48"/>
          <w:szCs w:val="36"/>
          <w:u w:val="single"/>
        </w:rPr>
        <w:lastRenderedPageBreak/>
        <w:t>Ho</w:t>
      </w:r>
      <w:r w:rsidR="00E30E97" w:rsidRPr="00E30E97">
        <w:rPr>
          <w:rFonts w:ascii="Arial-BoldMT" w:hAnsi="Arial-BoldMT" w:cs="Arial-BoldMT"/>
          <w:b/>
          <w:bCs/>
          <w:sz w:val="48"/>
          <w:szCs w:val="36"/>
          <w:u w:val="single"/>
        </w:rPr>
        <w:t xml:space="preserve">w to insert </w:t>
      </w:r>
      <w:bookmarkStart w:id="0" w:name="_GoBack"/>
      <w:bookmarkEnd w:id="0"/>
      <w:r w:rsidR="00E30E97" w:rsidRPr="00E30E97">
        <w:rPr>
          <w:rFonts w:ascii="Arial-BoldMT" w:hAnsi="Arial-BoldMT" w:cs="Arial-BoldMT"/>
          <w:b/>
          <w:bCs/>
          <w:sz w:val="48"/>
          <w:szCs w:val="36"/>
          <w:u w:val="single"/>
        </w:rPr>
        <w:t xml:space="preserve">open fit </w:t>
      </w:r>
      <w:r w:rsidRPr="00E30E97">
        <w:rPr>
          <w:rFonts w:ascii="Arial-BoldMT" w:hAnsi="Arial-BoldMT" w:cs="Arial-BoldMT"/>
          <w:b/>
          <w:bCs/>
          <w:sz w:val="48"/>
          <w:szCs w:val="36"/>
          <w:u w:val="single"/>
        </w:rPr>
        <w:t>hearing aids</w:t>
      </w:r>
    </w:p>
    <w:p w:rsidR="006C50F6" w:rsidRDefault="006C50F6" w:rsidP="006C50F6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6C50F6" w:rsidRDefault="00E30E97" w:rsidP="006C50F6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FD9FE4" wp14:editId="2CEBBEE7">
                <wp:simplePos x="0" y="0"/>
                <wp:positionH relativeFrom="column">
                  <wp:posOffset>5509895</wp:posOffset>
                </wp:positionH>
                <wp:positionV relativeFrom="paragraph">
                  <wp:posOffset>91440</wp:posOffset>
                </wp:positionV>
                <wp:extent cx="521970" cy="307975"/>
                <wp:effectExtent l="38100" t="0" r="30480" b="5397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1970" cy="307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433.85pt;margin-top:7.2pt;width:41.1pt;height:24.2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" strokecolor="black [3040]">
                <v:stroke endarrow="open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6B076BEC" wp14:editId="16C42BEE">
            <wp:simplePos x="0" y="0"/>
            <wp:positionH relativeFrom="column">
              <wp:posOffset>4024630</wp:posOffset>
            </wp:positionH>
            <wp:positionV relativeFrom="paragraph">
              <wp:posOffset>8255</wp:posOffset>
            </wp:positionV>
            <wp:extent cx="1567180" cy="1786255"/>
            <wp:effectExtent l="0" t="0" r="0" b="4445"/>
            <wp:wrapTight wrapText="bothSides">
              <wp:wrapPolygon edited="0">
                <wp:start x="0" y="0"/>
                <wp:lineTo x="0" y="21423"/>
                <wp:lineTo x="21267" y="21423"/>
                <wp:lineTo x="2126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78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0F6" w:rsidRDefault="006C50F6" w:rsidP="006C50F6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E30E97" w:rsidRDefault="00E30E97" w:rsidP="00E30E97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6C50F6" w:rsidRDefault="00E30E97" w:rsidP="00E30E97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 xml:space="preserve">1. Make sure the battery drawer is open, which means the </w:t>
      </w:r>
      <w:r w:rsidR="006C50F6">
        <w:rPr>
          <w:rFonts w:ascii="ArialMT" w:hAnsi="ArialMT" w:cs="ArialMT"/>
          <w:sz w:val="28"/>
          <w:szCs w:val="28"/>
        </w:rPr>
        <w:t>hearing aid is turned off.</w:t>
      </w:r>
      <w:r>
        <w:rPr>
          <w:rFonts w:ascii="ArialMT" w:hAnsi="ArialMT" w:cs="ArialMT"/>
          <w:sz w:val="28"/>
          <w:szCs w:val="28"/>
        </w:rPr>
        <w:t xml:space="preserve"> Place the hearing aid over the top of </w:t>
      </w:r>
      <w:r w:rsidR="006C50F6">
        <w:rPr>
          <w:rFonts w:ascii="ArialMT" w:hAnsi="ArialMT" w:cs="ArialMT"/>
          <w:sz w:val="28"/>
          <w:szCs w:val="28"/>
        </w:rPr>
        <w:t>your ear.</w:t>
      </w:r>
    </w:p>
    <w:p w:rsidR="006C50F6" w:rsidRDefault="006C50F6" w:rsidP="006C50F6"/>
    <w:p w:rsidR="00E30E97" w:rsidRDefault="00E30E97" w:rsidP="006C50F6"/>
    <w:p w:rsidR="00E30E97" w:rsidRDefault="00E30E97" w:rsidP="006C50F6"/>
    <w:p w:rsidR="006C50F6" w:rsidRDefault="006C50F6" w:rsidP="006C50F6"/>
    <w:p w:rsidR="006C50F6" w:rsidRDefault="00E30E97" w:rsidP="006C50F6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104CC077" wp14:editId="6B805165">
                <wp:simplePos x="0" y="0"/>
                <wp:positionH relativeFrom="column">
                  <wp:posOffset>3728085</wp:posOffset>
                </wp:positionH>
                <wp:positionV relativeFrom="paragraph">
                  <wp:posOffset>139700</wp:posOffset>
                </wp:positionV>
                <wp:extent cx="1983105" cy="1840230"/>
                <wp:effectExtent l="0" t="0" r="0" b="7620"/>
                <wp:wrapTight wrapText="bothSides">
                  <wp:wrapPolygon edited="0">
                    <wp:start x="4357" y="0"/>
                    <wp:lineTo x="4357" y="7155"/>
                    <wp:lineTo x="0" y="10062"/>
                    <wp:lineTo x="0" y="10286"/>
                    <wp:lineTo x="4357" y="10733"/>
                    <wp:lineTo x="4357" y="21466"/>
                    <wp:lineTo x="21372" y="21466"/>
                    <wp:lineTo x="21372" y="0"/>
                    <wp:lineTo x="4357" y="0"/>
                  </wp:wrapPolygon>
                </wp:wrapTight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3105" cy="1840230"/>
                          <a:chOff x="0" y="0"/>
                          <a:chExt cx="1983179" cy="1840676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9387" y="0"/>
                            <a:ext cx="1543792" cy="1840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" name="Straight Arrow Connector 9"/>
                        <wps:cNvCnPr/>
                        <wps:spPr>
                          <a:xfrm>
                            <a:off x="593766" y="154379"/>
                            <a:ext cx="445" cy="58166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Straight Arrow Connector 10"/>
                        <wps:cNvCnPr/>
                        <wps:spPr>
                          <a:xfrm>
                            <a:off x="0" y="866899"/>
                            <a:ext cx="593766" cy="0"/>
                          </a:xfrm>
                          <a:prstGeom prst="straightConnector1">
                            <a:avLst/>
                          </a:prstGeom>
                          <a:ln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26" style="position:absolute;margin-left:293.55pt;margin-top:11pt;width:156.15pt;height:144.9pt;z-index:-251649024" coordsize="19831,1840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4393;width:15438;height:18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cLrzCAAAA2gAAAA8AAABkcnMvZG93bnJldi54bWxEj0FrAjEUhO8F/0N4Qm810UKR1SgiFrwI&#10;W7ug3h6b5+7i5mVJUnf996ZQ6HGYmW+Y5XqwrbiTD41jDdOJAkFcOtNwpaH4/nybgwgR2WDrmDQ8&#10;KMB6NXpZYmZcz190P8ZKJAiHDDXUMXaZlKGsyWKYuI44eVfnLcYkfSWNxz7BbStnSn1Iiw2nhRo7&#10;2tZU3o4/VkPk6TmXRd7nc1Vc/GGnitlJaf06HjYLEJGG+B/+a++Nhnf4vZJugFw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7nC68wgAAANoAAAAPAAAAAAAAAAAAAAAAAJ8C&#10;AABkcnMvZG93bnJldi54bWxQSwUGAAAAAAQABAD3AAAAjgMAAAAA&#10;">
                  <v:imagedata r:id="rId8" o:title=""/>
                  <v:path arrowok="t"/>
                </v:shape>
                <v:shape id="Straight Arrow Connector 9" o:spid="_x0000_s1028" type="#_x0000_t32" style="position:absolute;left:5937;top:1543;width:5;height:581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Ef+L8AAADaAAAADwAAAGRycy9kb3ducmV2LnhtbESPzQrCMBCE74LvEFbwpqkeRKtRRCh4&#10;0IN/eF2atS02m9rEWt/eCILHYWa+YRar1pSiodoVlhWMhhEI4tTqgjMF51MymIJwHlljaZkUvMnB&#10;atntLDDW9sUHao4+EwHCLkYFufdVLKVLczLohrYiDt7N1gZ9kHUmdY2vADelHEfRRBosOCzkWNEm&#10;p/R+fBoFkZskj83pvm/OmT/srjLZvmcXpfq9dj0H4an1//CvvdUKZvC9Em6AXH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ZEf+L8AAADaAAAADwAAAAAAAAAAAAAAAACh&#10;AgAAZHJzL2Rvd25yZXYueG1sUEsFBgAAAAAEAAQA+QAAAI0DAAAAAA==&#10;" strokecolor="black [3040]">
                  <v:stroke endarrow="open"/>
                </v:shape>
                <v:shape id="Straight Arrow Connector 10" o:spid="_x0000_s1029" type="#_x0000_t32" style="position:absolute;top:8668;width:593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XRwssMAAADbAAAADwAAAGRycy9kb3ducmV2LnhtbESPT4vCQAzF74LfYYiwN526B3Gro4hQ&#10;8KAH/+E1dGJb7GRqZ7bWb785CHtLeC/v/bJc965WHbWh8mxgOklAEefeVlwYuJyz8RxUiMgWa89k&#10;4E0B1qvhYImp9S8+UneKhZIQDikaKGNsUq1DXpLDMPENsWh33zqMsraFti2+JNzV+jtJZtphxdJQ&#10;YkPbkvLH6dcZSMIse27Pj0N3KeJxf9PZ7v1zNeZr1G8WoCL18d/8ud5ZwRd6+UUG0K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10cLLDAAAA2wAAAA8AAAAAAAAAAAAA&#10;AAAAoQIAAGRycy9kb3ducmV2LnhtbFBLBQYAAAAABAAEAPkAAACRAwAAAAA=&#10;" strokecolor="black [3040]">
                  <v:stroke endarrow="open"/>
                </v:shape>
                <w10:wrap type="tight"/>
              </v:group>
            </w:pict>
          </mc:Fallback>
        </mc:AlternateContent>
      </w:r>
    </w:p>
    <w:p w:rsidR="006C50F6" w:rsidRDefault="006C50F6" w:rsidP="006C50F6"/>
    <w:p w:rsidR="00E30E97" w:rsidRDefault="00E30E97" w:rsidP="00E30E97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6C50F6" w:rsidRDefault="00E30E97" w:rsidP="00E30E97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 xml:space="preserve">2. With your index finger, </w:t>
      </w:r>
      <w:r w:rsidR="006C50F6">
        <w:rPr>
          <w:rFonts w:ascii="ArialMT" w:hAnsi="ArialMT" w:cs="ArialMT"/>
          <w:sz w:val="28"/>
          <w:szCs w:val="28"/>
        </w:rPr>
        <w:t>follow</w:t>
      </w:r>
      <w:r>
        <w:rPr>
          <w:rFonts w:ascii="ArialMT" w:hAnsi="ArialMT" w:cs="ArialMT"/>
          <w:sz w:val="28"/>
          <w:szCs w:val="28"/>
        </w:rPr>
        <w:t xml:space="preserve"> the tubing down from the hearing aid to where the tip is. Then push the tip down into ear canal as far as you can</w:t>
      </w:r>
      <w:r w:rsidR="006C50F6">
        <w:rPr>
          <w:rFonts w:ascii="ArialMT" w:hAnsi="ArialMT" w:cs="ArialMT"/>
          <w:sz w:val="28"/>
          <w:szCs w:val="28"/>
        </w:rPr>
        <w:t>/</w:t>
      </w:r>
      <w:r>
        <w:rPr>
          <w:rFonts w:ascii="ArialMT" w:hAnsi="ArialMT" w:cs="ArialMT"/>
          <w:sz w:val="28"/>
          <w:szCs w:val="28"/>
        </w:rPr>
        <w:t xml:space="preserve">as far as it is </w:t>
      </w:r>
      <w:r w:rsidR="006C50F6">
        <w:rPr>
          <w:rFonts w:ascii="ArialMT" w:hAnsi="ArialMT" w:cs="ArialMT"/>
          <w:sz w:val="28"/>
          <w:szCs w:val="28"/>
        </w:rPr>
        <w:t>comfortable.</w:t>
      </w:r>
    </w:p>
    <w:p w:rsidR="006C50F6" w:rsidRDefault="006C50F6" w:rsidP="006C50F6">
      <w:pPr>
        <w:rPr>
          <w:rFonts w:ascii="ArialMT" w:hAnsi="ArialMT" w:cs="ArialMT"/>
          <w:sz w:val="28"/>
          <w:szCs w:val="28"/>
        </w:rPr>
      </w:pPr>
    </w:p>
    <w:p w:rsidR="00E30E97" w:rsidRDefault="00E30E97" w:rsidP="006C50F6">
      <w:pPr>
        <w:rPr>
          <w:rFonts w:ascii="ArialMT" w:hAnsi="ArialMT" w:cs="ArialMT"/>
          <w:sz w:val="28"/>
          <w:szCs w:val="28"/>
        </w:rPr>
      </w:pPr>
    </w:p>
    <w:p w:rsidR="00E30E97" w:rsidRDefault="00E30E97" w:rsidP="006C50F6">
      <w:pPr>
        <w:rPr>
          <w:rFonts w:ascii="ArialMT" w:hAnsi="ArialMT" w:cs="ArialMT"/>
          <w:sz w:val="28"/>
          <w:szCs w:val="28"/>
        </w:rPr>
      </w:pPr>
    </w:p>
    <w:p w:rsidR="006C50F6" w:rsidRDefault="006C50F6" w:rsidP="006C50F6"/>
    <w:p w:rsidR="00E30E97" w:rsidRDefault="00E30E97" w:rsidP="006C50F6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34BF8A6D" wp14:editId="332E3F74">
            <wp:simplePos x="0" y="0"/>
            <wp:positionH relativeFrom="column">
              <wp:posOffset>4168775</wp:posOffset>
            </wp:positionH>
            <wp:positionV relativeFrom="paragraph">
              <wp:posOffset>43180</wp:posOffset>
            </wp:positionV>
            <wp:extent cx="1531620" cy="1771650"/>
            <wp:effectExtent l="0" t="0" r="0" b="0"/>
            <wp:wrapTight wrapText="bothSides">
              <wp:wrapPolygon edited="0">
                <wp:start x="0" y="0"/>
                <wp:lineTo x="0" y="21368"/>
                <wp:lineTo x="21224" y="21368"/>
                <wp:lineTo x="2122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0E97" w:rsidRDefault="00E30E97" w:rsidP="006C50F6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E30E97" w:rsidRDefault="00E30E97" w:rsidP="00E30E97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6C50F6" w:rsidRDefault="00E30E97" w:rsidP="00E30E97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452667" wp14:editId="47DEE80D">
                <wp:simplePos x="0" y="0"/>
                <wp:positionH relativeFrom="column">
                  <wp:posOffset>5557520</wp:posOffset>
                </wp:positionH>
                <wp:positionV relativeFrom="paragraph">
                  <wp:posOffset>237490</wp:posOffset>
                </wp:positionV>
                <wp:extent cx="344170" cy="321310"/>
                <wp:effectExtent l="38100" t="38100" r="17780" b="2159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4170" cy="32131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2" o:spid="_x0000_s1026" type="#_x0000_t32" style="position:absolute;margin-left:437.6pt;margin-top:18.7pt;width:27.1pt;height:25.3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" strokecolor="black [3040]">
                <v:stroke endarrow="open"/>
              </v:shape>
            </w:pict>
          </mc:Fallback>
        </mc:AlternateContent>
      </w:r>
      <w:r w:rsidR="006C50F6">
        <w:rPr>
          <w:rFonts w:ascii="ArialMT" w:hAnsi="ArialMT" w:cs="ArialMT"/>
          <w:sz w:val="28"/>
          <w:szCs w:val="28"/>
        </w:rPr>
        <w:t xml:space="preserve">3. </w:t>
      </w:r>
      <w:r>
        <w:rPr>
          <w:rFonts w:ascii="ArialMT" w:hAnsi="ArialMT" w:cs="ArialMT"/>
          <w:sz w:val="28"/>
          <w:szCs w:val="28"/>
        </w:rPr>
        <w:t xml:space="preserve">Curl the retainer wire into the bowl of the ear and close the battery drawer. You have now </w:t>
      </w:r>
      <w:r w:rsidR="006C50F6">
        <w:rPr>
          <w:rFonts w:ascii="ArialMT" w:hAnsi="ArialMT" w:cs="ArialMT"/>
          <w:sz w:val="28"/>
          <w:szCs w:val="28"/>
        </w:rPr>
        <w:t>completed insertion.</w:t>
      </w:r>
    </w:p>
    <w:p w:rsidR="006C50F6" w:rsidRDefault="00E30E97" w:rsidP="006C50F6">
      <w:pPr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053AB1" wp14:editId="0BA98480">
                <wp:simplePos x="0" y="0"/>
                <wp:positionH relativeFrom="column">
                  <wp:posOffset>4322868</wp:posOffset>
                </wp:positionH>
                <wp:positionV relativeFrom="paragraph">
                  <wp:posOffset>16757</wp:posOffset>
                </wp:positionV>
                <wp:extent cx="403423" cy="498763"/>
                <wp:effectExtent l="0" t="38100" r="53975" b="1587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423" cy="49876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3" o:spid="_x0000_s1026" type="#_x0000_t32" style="position:absolute;margin-left:340.4pt;margin-top:1.3pt;width:31.75pt;height:39.25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" strokecolor="black [3040]">
                <v:stroke endarrow="open"/>
              </v:shape>
            </w:pict>
          </mc:Fallback>
        </mc:AlternateContent>
      </w:r>
    </w:p>
    <w:p w:rsidR="006C50F6" w:rsidRDefault="006C50F6" w:rsidP="006C50F6">
      <w:pPr>
        <w:rPr>
          <w:rFonts w:ascii="ArialMT" w:hAnsi="ArialMT" w:cs="ArialMT"/>
          <w:sz w:val="28"/>
          <w:szCs w:val="28"/>
        </w:rPr>
      </w:pPr>
    </w:p>
    <w:p w:rsidR="006C50F6" w:rsidRDefault="006C50F6" w:rsidP="006C50F6">
      <w:pPr>
        <w:rPr>
          <w:rFonts w:ascii="ArialMT" w:hAnsi="ArialMT" w:cs="ArialMT"/>
          <w:sz w:val="28"/>
          <w:szCs w:val="28"/>
        </w:rPr>
      </w:pPr>
    </w:p>
    <w:p w:rsidR="006C50F6" w:rsidRDefault="00E30E97" w:rsidP="006C50F6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378BE335" wp14:editId="0C9842B2">
            <wp:simplePos x="0" y="0"/>
            <wp:positionH relativeFrom="column">
              <wp:posOffset>4182110</wp:posOffset>
            </wp:positionH>
            <wp:positionV relativeFrom="paragraph">
              <wp:posOffset>125095</wp:posOffset>
            </wp:positionV>
            <wp:extent cx="1410335" cy="1958975"/>
            <wp:effectExtent l="0" t="0" r="0" b="3175"/>
            <wp:wrapTight wrapText="bothSides">
              <wp:wrapPolygon edited="0">
                <wp:start x="0" y="0"/>
                <wp:lineTo x="0" y="21425"/>
                <wp:lineTo x="21299" y="21425"/>
                <wp:lineTo x="2129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50F6" w:rsidRDefault="006C50F6" w:rsidP="006C50F6"/>
    <w:p w:rsidR="00E30E97" w:rsidRDefault="00E30E97" w:rsidP="006C50F6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</w:p>
    <w:p w:rsidR="006C50F6" w:rsidRDefault="006C50F6" w:rsidP="00E30E97">
      <w:pPr>
        <w:autoSpaceDE w:val="0"/>
        <w:autoSpaceDN w:val="0"/>
        <w:adjustRightInd w:val="0"/>
        <w:spacing w:line="240" w:lineRule="auto"/>
        <w:jc w:val="left"/>
        <w:rPr>
          <w:rFonts w:ascii="ArialMT" w:hAnsi="ArialMT" w:cs="ArialMT"/>
          <w:sz w:val="28"/>
          <w:szCs w:val="28"/>
        </w:rPr>
      </w:pPr>
      <w:r>
        <w:rPr>
          <w:rFonts w:ascii="ArialMT" w:hAnsi="ArialMT" w:cs="ArialMT"/>
          <w:sz w:val="28"/>
          <w:szCs w:val="28"/>
        </w:rPr>
        <w:t xml:space="preserve">4. </w:t>
      </w:r>
      <w:r w:rsidR="00E30E97">
        <w:rPr>
          <w:rFonts w:ascii="ArialMT" w:hAnsi="ArialMT" w:cs="ArialMT"/>
          <w:sz w:val="28"/>
          <w:szCs w:val="28"/>
        </w:rPr>
        <w:t>This is how it should look from the front; the tubing should be flush to the ear. We recommend you practice this as much as you can, pre</w:t>
      </w:r>
      <w:r>
        <w:rPr>
          <w:rFonts w:ascii="ArialMT" w:hAnsi="ArialMT" w:cs="ArialMT"/>
          <w:sz w:val="28"/>
          <w:szCs w:val="28"/>
        </w:rPr>
        <w:t>ferably in front of a mirror.</w:t>
      </w:r>
    </w:p>
    <w:p w:rsidR="006C50F6" w:rsidRDefault="006C50F6" w:rsidP="006C50F6"/>
    <w:sectPr w:rsidR="006C50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0F6"/>
    <w:rsid w:val="003B4114"/>
    <w:rsid w:val="00537277"/>
    <w:rsid w:val="006C50F6"/>
    <w:rsid w:val="00763939"/>
    <w:rsid w:val="00841119"/>
    <w:rsid w:val="00BE3B68"/>
    <w:rsid w:val="00BE4496"/>
    <w:rsid w:val="00D44927"/>
    <w:rsid w:val="00E30E97"/>
    <w:rsid w:val="00FF2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50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0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50F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50F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4357F082</Template>
  <TotalTime>28</TotalTime>
  <Pages>2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York Teaching Hospitals NHS Foundation Trust</Company>
  <LinksUpToDate>false</LinksUpToDate>
  <CharactersWithSpaces>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Davidson, Christy</dc:creator>
  <cp:lastModifiedBy>Davidson, Christy</cp:lastModifiedBy>
  <cp:revision>2</cp:revision>
  <dcterms:created xsi:type="dcterms:W3CDTF">2020-03-20T10:54:00Z</dcterms:created>
  <dcterms:modified xsi:type="dcterms:W3CDTF">2020-03-20T11:57:00Z</dcterms:modified>
</cp:coreProperties>
</file>